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ind w:firstLine="0" w:firstLineChars="0"/>
        <w:rPr>
          <w:rFonts w:ascii="方正小标宋简体"/>
        </w:rPr>
      </w:pPr>
      <w:r>
        <w:rPr>
          <w:rFonts w:hint="eastAsia" w:ascii="方正小标宋简体"/>
        </w:rPr>
        <w:t>首  都  医</w:t>
      </w:r>
      <w:bookmarkStart w:id="0" w:name="_GoBack"/>
      <w:bookmarkEnd w:id="0"/>
      <w:r>
        <w:rPr>
          <w:rFonts w:hint="eastAsia" w:ascii="方正小标宋简体"/>
        </w:rPr>
        <w:t xml:space="preserve">  科  大  学</w:t>
      </w:r>
    </w:p>
    <w:p>
      <w:pPr>
        <w:jc w:val="right"/>
      </w:pPr>
      <w:r>
        <w:rPr>
          <w:rFonts w:hint="eastAsia" w:ascii="方正小标宋简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37465</wp:posOffset>
                </wp:positionH>
                <wp:positionV relativeFrom="paragraph">
                  <wp:posOffset>119380</wp:posOffset>
                </wp:positionV>
                <wp:extent cx="5905500" cy="0"/>
                <wp:effectExtent l="19050" t="17145" r="19050" b="20955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flip:y;margin-left:2.95pt;margin-top:9.4pt;height:0pt;width:465pt;z-index:251659264;mso-width-relative:page;mso-height-relative:page;" filled="f" stroked="t" coordsize="21600,21600" o:gfxdata="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6uqnt1AAAAAcBAAAPAAAA&#10;AAAAAAEAIAAAACIAAABkcnMvZG93bnJldi54bWxQSwECFAAUAAAACACHTuJAlU7NAOABAACsAwAA&#10;DgAAAAAAAAABACAAAAAjAQAAZHJzL2Uyb0RvYy54bWxQSwUGAAAAAAYABgBZAQAAdQUAAAAA&#10;">
                <v:fill on="f" focussize="0,0"/>
                <v:stroke weight="2.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jc w:val="right"/>
      </w:pPr>
      <w:r>
        <w:rPr>
          <w:rFonts w:hint="eastAsia"/>
        </w:rPr>
        <w:t>燕京院发〔20</w:t>
      </w:r>
      <w:r>
        <w:t>23</w:t>
      </w:r>
      <w:r>
        <w:rPr>
          <w:rFonts w:hint="eastAsia"/>
        </w:rPr>
        <w:t>〕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号</w:t>
      </w:r>
    </w:p>
    <w:p>
      <w:pPr>
        <w:jc w:val="center"/>
      </w:pPr>
    </w:p>
    <w:p>
      <w:pPr>
        <w:pStyle w:val="2"/>
      </w:pPr>
      <w:r>
        <w:rPr>
          <w:rFonts w:hint="eastAsia"/>
        </w:rPr>
        <w:t>关于规范学院教职工外出讲课管理规定</w:t>
      </w:r>
    </w:p>
    <w:p>
      <w:pPr>
        <w:pStyle w:val="2"/>
      </w:pPr>
      <w:r>
        <w:rPr>
          <w:rFonts w:hint="eastAsia"/>
        </w:rPr>
        <w:t>(试行)</w:t>
      </w:r>
    </w:p>
    <w:p>
      <w:pPr>
        <w:ind w:firstLine="641"/>
        <w:jc w:val="left"/>
        <w:rPr>
          <w:rFonts w:ascii="华文仿宋" w:hAnsi="华文仿宋" w:eastAsia="华文仿宋"/>
          <w:b/>
        </w:rPr>
      </w:pPr>
    </w:p>
    <w:p>
      <w:pPr>
        <w:rPr>
          <w:rFonts w:ascii="华文仿宋" w:hAnsi="华文仿宋" w:eastAsia="华文仿宋"/>
        </w:rPr>
      </w:pPr>
      <w:r>
        <w:rPr>
          <w:rFonts w:hint="eastAsia" w:ascii="黑体" w:hAnsi="黑体" w:eastAsia="黑体"/>
        </w:rPr>
        <w:t>第一条</w:t>
      </w:r>
      <w:r>
        <w:rPr>
          <w:rFonts w:ascii="华文仿宋" w:hAnsi="华文仿宋" w:eastAsia="华文仿宋"/>
        </w:rPr>
        <w:t xml:space="preserve">  为进一步规范学院教师外出讲课，制定本规定。</w:t>
      </w:r>
    </w:p>
    <w:p>
      <w:pPr>
        <w:rPr>
          <w:rFonts w:ascii="华文仿宋" w:hAnsi="华文仿宋" w:eastAsia="华文仿宋"/>
        </w:rPr>
      </w:pPr>
      <w:r>
        <w:rPr>
          <w:rFonts w:hint="eastAsia" w:ascii="黑体" w:hAnsi="黑体" w:eastAsia="黑体"/>
        </w:rPr>
        <w:t>第二条</w:t>
      </w:r>
      <w:r>
        <w:rPr>
          <w:rFonts w:ascii="华文仿宋" w:hAnsi="华文仿宋" w:eastAsia="华文仿宋"/>
        </w:rPr>
        <w:t xml:space="preserve">  学院教职工受外单位请聘的授课、讲座、个人交流，均为外出讲课。</w:t>
      </w:r>
    </w:p>
    <w:p>
      <w:pPr>
        <w:rPr>
          <w:rFonts w:ascii="华文仿宋" w:hAnsi="华文仿宋" w:eastAsia="华文仿宋"/>
        </w:rPr>
      </w:pPr>
      <w:r>
        <w:rPr>
          <w:rFonts w:hint="eastAsia" w:ascii="黑体" w:hAnsi="黑体" w:eastAsia="黑体"/>
        </w:rPr>
        <w:t>第三条</w:t>
      </w:r>
      <w:r>
        <w:rPr>
          <w:rFonts w:ascii="华文仿宋" w:hAnsi="华文仿宋" w:eastAsia="华文仿宋"/>
        </w:rPr>
        <w:t xml:space="preserve">  学院教职工外出讲课，应服从于学校整体教学安排以及重大活动安排，不应与之发生冲突。</w:t>
      </w:r>
    </w:p>
    <w:p>
      <w:pPr>
        <w:rPr>
          <w:rFonts w:ascii="华文仿宋" w:hAnsi="华文仿宋" w:eastAsia="华文仿宋"/>
        </w:rPr>
      </w:pPr>
      <w:r>
        <w:rPr>
          <w:rFonts w:hint="eastAsia" w:ascii="黑体" w:hAnsi="黑体" w:eastAsia="黑体"/>
        </w:rPr>
        <w:t>第四条</w:t>
      </w:r>
      <w:r>
        <w:rPr>
          <w:rFonts w:ascii="华文仿宋" w:hAnsi="华文仿宋" w:eastAsia="华文仿宋"/>
        </w:rPr>
        <w:t xml:space="preserve">  学院教职工外出讲课应严守意识形态纪律，不得传播违反党的理论和路线方针政策、违反中央决定的错误观点。</w:t>
      </w:r>
    </w:p>
    <w:p>
      <w:pPr>
        <w:rPr>
          <w:rFonts w:ascii="华文仿宋" w:hAnsi="华文仿宋" w:eastAsia="华文仿宋"/>
        </w:rPr>
      </w:pPr>
      <w:r>
        <w:rPr>
          <w:rFonts w:hint="eastAsia" w:ascii="黑体" w:hAnsi="黑体" w:eastAsia="黑体"/>
        </w:rPr>
        <w:t>第五条</w:t>
      </w:r>
      <w:r>
        <w:rPr>
          <w:rFonts w:ascii="黑体" w:hAnsi="黑体" w:eastAsia="黑体"/>
        </w:rPr>
        <w:t xml:space="preserve"> </w:t>
      </w:r>
      <w:r>
        <w:rPr>
          <w:rFonts w:ascii="华文仿宋" w:hAnsi="华文仿宋" w:eastAsia="华文仿宋"/>
        </w:rPr>
        <w:t xml:space="preserve"> 学院教职工接受请聘的，须于外出讲课前向院办进行备案。备案内容包括：邀请单位、讲课时间地点、授课课件或内容提纲等。</w:t>
      </w:r>
    </w:p>
    <w:p>
      <w:pPr>
        <w:rPr>
          <w:rFonts w:ascii="华文仿宋" w:hAnsi="华文仿宋" w:eastAsia="华文仿宋"/>
        </w:rPr>
      </w:pPr>
      <w:r>
        <w:rPr>
          <w:rFonts w:hint="eastAsia" w:ascii="黑体" w:hAnsi="黑体" w:eastAsia="黑体"/>
        </w:rPr>
        <w:t>第六条</w:t>
      </w:r>
      <w:r>
        <w:rPr>
          <w:rFonts w:ascii="华文仿宋" w:hAnsi="华文仿宋" w:eastAsia="华文仿宋"/>
        </w:rPr>
        <w:t xml:space="preserve">  请聘单位未指定讲课人而直接与院办联系的，由学院党政联席会研究后，推荐授课教师。被推荐教师接受请聘的，由该被推荐教师根据第五条规定进行备案。</w:t>
      </w:r>
    </w:p>
    <w:p>
      <w:pPr>
        <w:rPr>
          <w:rFonts w:ascii="华文仿宋" w:hAnsi="华文仿宋" w:eastAsia="华文仿宋"/>
        </w:rPr>
      </w:pPr>
      <w:r>
        <w:rPr>
          <w:rFonts w:hint="eastAsia" w:ascii="黑体" w:hAnsi="黑体" w:eastAsia="黑体"/>
        </w:rPr>
        <w:t>第七条</w:t>
      </w:r>
      <w:r>
        <w:rPr>
          <w:rFonts w:ascii="黑体" w:hAnsi="黑体" w:eastAsia="黑体"/>
        </w:rPr>
        <w:t xml:space="preserve"> </w:t>
      </w:r>
      <w:r>
        <w:rPr>
          <w:rFonts w:ascii="华文仿宋" w:hAnsi="华文仿宋" w:eastAsia="华文仿宋"/>
        </w:rPr>
        <w:t xml:space="preserve"> 学院教职工外出授课需逐级审批。首先需由部门负责人审批，然后根据授课内容，社科类的经分管意识形态院领导审批，教学科研类的由相关院领导审批，报学院院办备案之后，方可外出讲课。</w:t>
      </w:r>
    </w:p>
    <w:p>
      <w:pPr>
        <w:rPr>
          <w:rFonts w:ascii="华文仿宋" w:hAnsi="华文仿宋" w:eastAsia="华文仿宋"/>
        </w:rPr>
      </w:pPr>
    </w:p>
    <w:p>
      <w:pPr>
        <w:snapToGrid w:val="0"/>
        <w:spacing w:line="360" w:lineRule="auto"/>
        <w:ind w:firstLine="480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附件：</w:t>
      </w:r>
    </w:p>
    <w:p>
      <w:pPr>
        <w:snapToGrid w:val="0"/>
        <w:spacing w:line="360" w:lineRule="auto"/>
        <w:ind w:firstLine="960" w:firstLineChars="400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燕京医学院教师外出讲课（交流）申请表（</w:t>
      </w:r>
      <w:r>
        <w:rPr>
          <w:rFonts w:ascii="黑体" w:hAnsi="黑体" w:eastAsia="黑体"/>
          <w:sz w:val="24"/>
          <w:szCs w:val="24"/>
        </w:rPr>
        <w:t>审议稿</w:t>
      </w:r>
      <w:r>
        <w:rPr>
          <w:rFonts w:hint="eastAsia" w:ascii="黑体" w:hAnsi="黑体" w:eastAsia="黑体"/>
          <w:sz w:val="24"/>
          <w:szCs w:val="24"/>
        </w:rPr>
        <w:t>）</w:t>
      </w:r>
    </w:p>
    <w:p>
      <w:pPr>
        <w:rPr>
          <w:rFonts w:ascii="华文仿宋" w:hAnsi="华文仿宋" w:eastAsia="华文仿宋"/>
        </w:rPr>
      </w:pPr>
    </w:p>
    <w:p>
      <w:pPr>
        <w:rPr>
          <w:rFonts w:ascii="华文仿宋" w:hAnsi="华文仿宋" w:eastAsia="华文仿宋"/>
        </w:rPr>
      </w:pPr>
    </w:p>
    <w:p>
      <w:pPr>
        <w:rPr>
          <w:rFonts w:ascii="华文仿宋" w:hAnsi="华文仿宋" w:eastAsia="华文仿宋"/>
        </w:rPr>
      </w:pPr>
      <w:r>
        <w:rPr>
          <w:rFonts w:hint="eastAsia" w:ascii="华文仿宋" w:hAnsi="华文仿宋" w:eastAsia="华文仿宋"/>
        </w:rPr>
        <w:t xml:space="preserve">    </w:t>
      </w:r>
    </w:p>
    <w:p>
      <w:pPr>
        <w:tabs>
          <w:tab w:val="right" w:pos="8789"/>
        </w:tabs>
        <w:jc w:val="left"/>
        <w:rPr>
          <w:rFonts w:ascii="华文仿宋" w:hAnsi="华文仿宋" w:eastAsia="华文仿宋"/>
        </w:rPr>
      </w:pPr>
      <w:r>
        <w:rPr>
          <w:rFonts w:ascii="华文仿宋" w:hAnsi="华文仿宋" w:eastAsia="华文仿宋"/>
        </w:rPr>
        <w:tab/>
      </w:r>
      <w:r>
        <w:rPr>
          <w:rFonts w:hint="eastAsia" w:ascii="华文仿宋" w:hAnsi="华文仿宋" w:eastAsia="华文仿宋"/>
        </w:rPr>
        <w:t xml:space="preserve">二〇二三年五月二十九日 </w:t>
      </w:r>
    </w:p>
    <w:p>
      <w:pPr>
        <w:tabs>
          <w:tab w:val="right" w:pos="8789"/>
        </w:tabs>
        <w:jc w:val="left"/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560" w:right="1276" w:bottom="1418" w:left="1276" w:header="851" w:footer="181" w:gutter="0"/>
          <w:pgNumType w:fmt="numberInDash" w:start="1"/>
          <w:cols w:space="720" w:num="1"/>
          <w:docGrid w:type="lines" w:linePitch="435" w:charSpace="0"/>
        </w:sectPr>
      </w:pPr>
    </w:p>
    <w:p>
      <w:pPr>
        <w:snapToGrid w:val="0"/>
        <w:spacing w:line="240" w:lineRule="auto"/>
        <w:ind w:firstLine="0" w:firstLineChars="0"/>
        <w:jc w:val="center"/>
        <w:rPr>
          <w:rFonts w:ascii="方正小标宋简体" w:hAnsi="华文中宋" w:eastAsia="方正小标宋简体" w:cs="宋体"/>
          <w:sz w:val="36"/>
          <w:szCs w:val="36"/>
        </w:rPr>
      </w:pPr>
      <w:r>
        <w:rPr>
          <w:rFonts w:hint="eastAsia" w:ascii="方正小标宋简体" w:hAnsi="华文中宋" w:eastAsia="方正小标宋简体" w:cs="宋体"/>
          <w:sz w:val="36"/>
          <w:szCs w:val="36"/>
        </w:rPr>
        <w:t>首都医科大学燕京医学院</w:t>
      </w:r>
    </w:p>
    <w:p>
      <w:pPr>
        <w:snapToGrid w:val="0"/>
        <w:spacing w:line="240" w:lineRule="auto"/>
        <w:ind w:firstLine="0" w:firstLineChars="0"/>
        <w:jc w:val="center"/>
        <w:rPr>
          <w:rFonts w:ascii="方正小标宋简体" w:hAnsi="华文中宋" w:eastAsia="方正小标宋简体" w:cs="宋体"/>
          <w:sz w:val="36"/>
          <w:szCs w:val="36"/>
        </w:rPr>
      </w:pPr>
      <w:r>
        <w:rPr>
          <w:rFonts w:hint="eastAsia" w:ascii="方正小标宋简体" w:hAnsi="华文中宋" w:eastAsia="方正小标宋简体" w:cs="宋体"/>
          <w:sz w:val="36"/>
          <w:szCs w:val="36"/>
        </w:rPr>
        <w:t>教师受邀外出讲课、讲座（交流）申请表</w:t>
      </w:r>
      <w:r>
        <w:rPr>
          <w:rFonts w:hint="eastAsia" w:ascii="Calibri" w:hAnsi="Calibri" w:eastAsia="宋体" w:cs="Times New Roman"/>
          <w:sz w:val="24"/>
          <w:szCs w:val="24"/>
        </w:rPr>
        <w:t xml:space="preserve">                                              </w:t>
      </w:r>
    </w:p>
    <w:p>
      <w:pPr>
        <w:spacing w:line="240" w:lineRule="auto"/>
        <w:ind w:firstLine="0" w:firstLineChars="0"/>
        <w:jc w:val="center"/>
        <w:rPr>
          <w:rFonts w:ascii="Calibri" w:hAnsi="Calibri" w:eastAsia="宋体" w:cs="Times New Roman"/>
          <w:sz w:val="24"/>
          <w:szCs w:val="24"/>
        </w:rPr>
      </w:pPr>
      <w:r>
        <w:rPr>
          <w:rFonts w:hint="eastAsia" w:ascii="Calibri" w:hAnsi="Calibri" w:eastAsia="宋体" w:cs="Times New Roman"/>
          <w:sz w:val="24"/>
          <w:szCs w:val="24"/>
        </w:rPr>
        <w:t xml:space="preserve">                            申请时间：</w:t>
      </w:r>
      <w:r>
        <w:rPr>
          <w:rFonts w:hint="eastAsia" w:ascii="Calibri" w:hAnsi="Calibri" w:eastAsia="宋体" w:cs="Times New Roman"/>
          <w:sz w:val="24"/>
          <w:szCs w:val="24"/>
          <w:u w:val="single"/>
        </w:rPr>
        <w:t xml:space="preserve"> </w:t>
      </w:r>
      <w:r>
        <w:rPr>
          <w:rFonts w:ascii="Calibri" w:hAnsi="Calibri" w:eastAsia="宋体" w:cs="Times New Roman"/>
          <w:sz w:val="24"/>
          <w:szCs w:val="24"/>
          <w:u w:val="single"/>
        </w:rPr>
        <w:t xml:space="preserve">                   </w:t>
      </w:r>
    </w:p>
    <w:tbl>
      <w:tblPr>
        <w:tblStyle w:val="10"/>
        <w:tblpPr w:leftFromText="180" w:rightFromText="180" w:vertAnchor="text" w:horzAnchor="page" w:tblpX="1046" w:tblpY="122"/>
        <w:tblOverlap w:val="never"/>
        <w:tblW w:w="962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8"/>
        <w:gridCol w:w="1433"/>
        <w:gridCol w:w="992"/>
        <w:gridCol w:w="2083"/>
        <w:gridCol w:w="941"/>
        <w:gridCol w:w="2358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81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申请人</w:t>
            </w:r>
          </w:p>
        </w:tc>
        <w:tc>
          <w:tcPr>
            <w:tcW w:w="14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部门</w:t>
            </w:r>
          </w:p>
        </w:tc>
        <w:tc>
          <w:tcPr>
            <w:tcW w:w="208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4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职务</w:t>
            </w:r>
          </w:p>
        </w:tc>
        <w:tc>
          <w:tcPr>
            <w:tcW w:w="23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81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邀请单位</w:t>
            </w:r>
          </w:p>
        </w:tc>
        <w:tc>
          <w:tcPr>
            <w:tcW w:w="7807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81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是否有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邀请单位公函</w:t>
            </w:r>
          </w:p>
        </w:tc>
        <w:tc>
          <w:tcPr>
            <w:tcW w:w="7807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是（    ）        否（   ）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81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讲课时间</w:t>
            </w:r>
          </w:p>
        </w:tc>
        <w:tc>
          <w:tcPr>
            <w:tcW w:w="2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讲课地点</w:t>
            </w:r>
          </w:p>
        </w:tc>
        <w:tc>
          <w:tcPr>
            <w:tcW w:w="32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81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经费来源</w:t>
            </w:r>
          </w:p>
        </w:tc>
        <w:tc>
          <w:tcPr>
            <w:tcW w:w="242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自费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sym w:font="Wingdings 2" w:char="00A3"/>
            </w:r>
          </w:p>
        </w:tc>
        <w:tc>
          <w:tcPr>
            <w:tcW w:w="5382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240" w:firstLineChars="100"/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公费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sym w:font="Wingdings 2" w:char="00A3"/>
            </w:r>
          </w:p>
          <w:p>
            <w:pPr>
              <w:spacing w:line="240" w:lineRule="auto"/>
              <w:ind w:firstLine="240" w:firstLineChars="100"/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列支项目号：        负责人签字：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8" w:hRule="atLeast"/>
        </w:trPr>
        <w:tc>
          <w:tcPr>
            <w:tcW w:w="181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讲课题目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及主要内容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（附讲课课件）</w:t>
            </w:r>
          </w:p>
        </w:tc>
        <w:tc>
          <w:tcPr>
            <w:tcW w:w="7807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181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申请人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签字</w:t>
            </w:r>
          </w:p>
        </w:tc>
        <w:tc>
          <w:tcPr>
            <w:tcW w:w="7807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      年  月  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181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部门负责人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意见</w:t>
            </w:r>
          </w:p>
        </w:tc>
        <w:tc>
          <w:tcPr>
            <w:tcW w:w="7807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签字：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      年   月   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atLeast"/>
        </w:trPr>
        <w:tc>
          <w:tcPr>
            <w:tcW w:w="181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学院审批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意见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807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        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院章：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                            年   月   日</w:t>
            </w:r>
          </w:p>
        </w:tc>
      </w:tr>
    </w:tbl>
    <w:p>
      <w:pPr>
        <w:spacing w:line="240" w:lineRule="auto"/>
        <w:ind w:firstLine="0" w:firstLineChars="0"/>
        <w:rPr>
          <w:rFonts w:ascii="Calibri" w:hAnsi="Calibri" w:eastAsia="宋体" w:cs="Times New Roman"/>
          <w:sz w:val="21"/>
          <w:szCs w:val="24"/>
        </w:rPr>
      </w:pPr>
    </w:p>
    <w:p>
      <w:pPr>
        <w:spacing w:line="240" w:lineRule="auto"/>
        <w:ind w:firstLine="0" w:firstLineChars="0"/>
        <w:rPr>
          <w:rFonts w:ascii="Calibri" w:hAnsi="Calibri" w:eastAsia="宋体" w:cs="Times New Roman"/>
          <w:sz w:val="21"/>
          <w:szCs w:val="24"/>
        </w:rPr>
      </w:pPr>
      <w:r>
        <w:rPr>
          <w:rFonts w:hint="eastAsia" w:ascii="Calibri" w:hAnsi="Calibri" w:eastAsia="宋体" w:cs="Times New Roman"/>
          <w:sz w:val="21"/>
          <w:szCs w:val="24"/>
        </w:rPr>
        <w:t>备注：请将邀请单位公函复印件、讲课课件附于申请表后。</w:t>
      </w:r>
    </w:p>
    <w:sectPr>
      <w:pgSz w:w="11906" w:h="16838"/>
      <w:pgMar w:top="1560" w:right="1276" w:bottom="1418" w:left="1276" w:header="851" w:footer="181" w:gutter="0"/>
      <w:pgNumType w:fmt="numberInDash" w:start="1"/>
      <w:cols w:space="720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8108A0B4-0433-435E-B051-557DD27B8CAB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7F27400F-CC92-4FF9-B204-3FE4B881B90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A581A67-AA7B-4FAF-991C-483CECE648C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D9BC308B-98F6-4369-8050-9AD5F954A56C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E71539AE-F50E-4536-950C-01B574E8EDBC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2DEFEB05-9686-4045-A84D-CE6CF866571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7" w:fontKey="{FEAE8ABB-1E89-4F2F-8285-C558F9C42E8C}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8" w:fontKey="{493320E4-30E0-4CF6-B8B7-EE6C1D9BC6A6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9" w:fontKey="{3BD49552-2CBF-4253-877E-7CB228D89414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10" w:fontKey="{74E9B8D7-1CA0-4AB8-A600-3141CBFEE65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rFonts w:hint="eastAsia"/>
      </w:rPr>
      <w:fldChar w:fldCharType="begin"/>
    </w:r>
    <w:r>
      <w:rPr>
        <w:rFonts w:hint="eastAsia"/>
      </w:rPr>
      <w:instrText xml:space="preserve">PAGE   \* MERGEFORMAT</w:instrText>
    </w:r>
    <w:r>
      <w:rPr>
        <w:rFonts w:hint="eastAsia"/>
      </w:rPr>
      <w:fldChar w:fldCharType="separate"/>
    </w:r>
    <w:r>
      <w:rPr>
        <w:lang w:val="zh-CN"/>
      </w:rPr>
      <w:t>-</w:t>
    </w:r>
    <w:r>
      <w:t xml:space="preserve"> 2 -</w:t>
    </w:r>
    <w:r>
      <w:rPr>
        <w:rFonts w:hint="eastAsia"/>
      </w:rPr>
      <w:fldChar w:fldCharType="end"/>
    </w:r>
  </w:p>
  <w:p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ind w:firstLine="361"/>
      <w:rPr>
        <w:b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394C1F"/>
    <w:multiLevelType w:val="multilevel"/>
    <w:tmpl w:val="0E394C1F"/>
    <w:lvl w:ilvl="0" w:tentative="0">
      <w:start w:val="1"/>
      <w:numFmt w:val="chineseCountingThousand"/>
      <w:pStyle w:val="4"/>
      <w:suff w:val="space"/>
      <w:lvlText w:val="(%1)"/>
      <w:lvlJc w:val="left"/>
      <w:pPr>
        <w:ind w:left="0" w:firstLine="6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21C3CB8"/>
    <w:multiLevelType w:val="multilevel"/>
    <w:tmpl w:val="521C3CB8"/>
    <w:lvl w:ilvl="0" w:tentative="0">
      <w:start w:val="1"/>
      <w:numFmt w:val="chineseCountingThousand"/>
      <w:pStyle w:val="3"/>
      <w:lvlText w:val="%1"/>
      <w:lvlJc w:val="left"/>
      <w:pPr>
        <w:ind w:left="1060" w:hanging="420"/>
      </w:pPr>
      <w:rPr>
        <w:rFonts w:hint="eastAsia" w:eastAsia="黑体" w:cs="Times New Roman"/>
        <w:b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sz w:val="32"/>
        <w:u w:val="none"/>
        <w:vertAlign w:val="baseline"/>
        <w14:ligatures w14:val="none"/>
        <w14:numForm w14:val="default"/>
        <w14:numSpacing w14:val="default"/>
        <w14:cntxtalts w14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I2ZTEyZTJmZTQ3MWQ4ZDAyMzc5Y2JkZmFmM2RhMzEifQ=="/>
  </w:docVars>
  <w:rsids>
    <w:rsidRoot w:val="00396A4A"/>
    <w:rsid w:val="00001040"/>
    <w:rsid w:val="0000450C"/>
    <w:rsid w:val="00010C02"/>
    <w:rsid w:val="00013111"/>
    <w:rsid w:val="00025A40"/>
    <w:rsid w:val="00027DF8"/>
    <w:rsid w:val="00033173"/>
    <w:rsid w:val="00041B92"/>
    <w:rsid w:val="00041E9D"/>
    <w:rsid w:val="00056611"/>
    <w:rsid w:val="00073784"/>
    <w:rsid w:val="000832AB"/>
    <w:rsid w:val="0008503C"/>
    <w:rsid w:val="00087208"/>
    <w:rsid w:val="00087763"/>
    <w:rsid w:val="00093BB0"/>
    <w:rsid w:val="000942E1"/>
    <w:rsid w:val="00095027"/>
    <w:rsid w:val="000A0B93"/>
    <w:rsid w:val="000A0CC4"/>
    <w:rsid w:val="000A3CA0"/>
    <w:rsid w:val="000A7AE8"/>
    <w:rsid w:val="000B06D8"/>
    <w:rsid w:val="000B3BBB"/>
    <w:rsid w:val="000C27C5"/>
    <w:rsid w:val="000C4078"/>
    <w:rsid w:val="000D02C7"/>
    <w:rsid w:val="000D7A30"/>
    <w:rsid w:val="000F1AA8"/>
    <w:rsid w:val="000F447A"/>
    <w:rsid w:val="00100F76"/>
    <w:rsid w:val="00102E40"/>
    <w:rsid w:val="00110D8F"/>
    <w:rsid w:val="001216D0"/>
    <w:rsid w:val="00121EE7"/>
    <w:rsid w:val="00127725"/>
    <w:rsid w:val="00135B52"/>
    <w:rsid w:val="00153BAE"/>
    <w:rsid w:val="00161EA8"/>
    <w:rsid w:val="00174138"/>
    <w:rsid w:val="00180EF6"/>
    <w:rsid w:val="00185CFC"/>
    <w:rsid w:val="0018686B"/>
    <w:rsid w:val="00187A9A"/>
    <w:rsid w:val="00194FA5"/>
    <w:rsid w:val="001A3BBE"/>
    <w:rsid w:val="001B3179"/>
    <w:rsid w:val="001B4C51"/>
    <w:rsid w:val="001C050A"/>
    <w:rsid w:val="001C05A2"/>
    <w:rsid w:val="001C410B"/>
    <w:rsid w:val="001C4C2B"/>
    <w:rsid w:val="001C5C70"/>
    <w:rsid w:val="001D423F"/>
    <w:rsid w:val="001D5661"/>
    <w:rsid w:val="001D77DD"/>
    <w:rsid w:val="001E3D71"/>
    <w:rsid w:val="001E617C"/>
    <w:rsid w:val="001F12E7"/>
    <w:rsid w:val="001F2A87"/>
    <w:rsid w:val="001F4138"/>
    <w:rsid w:val="00205D4D"/>
    <w:rsid w:val="00205DA1"/>
    <w:rsid w:val="00207BE1"/>
    <w:rsid w:val="00212903"/>
    <w:rsid w:val="00212F9E"/>
    <w:rsid w:val="00217FB9"/>
    <w:rsid w:val="00221D32"/>
    <w:rsid w:val="00226682"/>
    <w:rsid w:val="00231F14"/>
    <w:rsid w:val="00242218"/>
    <w:rsid w:val="00247CA5"/>
    <w:rsid w:val="00254B17"/>
    <w:rsid w:val="00264964"/>
    <w:rsid w:val="00266E2C"/>
    <w:rsid w:val="0027042E"/>
    <w:rsid w:val="00280866"/>
    <w:rsid w:val="00287702"/>
    <w:rsid w:val="002901FB"/>
    <w:rsid w:val="002979F7"/>
    <w:rsid w:val="002A06EF"/>
    <w:rsid w:val="002A40CB"/>
    <w:rsid w:val="002A5E6F"/>
    <w:rsid w:val="002A7C72"/>
    <w:rsid w:val="002B219E"/>
    <w:rsid w:val="002B3F78"/>
    <w:rsid w:val="002B6E13"/>
    <w:rsid w:val="002D4696"/>
    <w:rsid w:val="002E4F39"/>
    <w:rsid w:val="002E50F1"/>
    <w:rsid w:val="002E678D"/>
    <w:rsid w:val="002E7788"/>
    <w:rsid w:val="002F5116"/>
    <w:rsid w:val="002F6644"/>
    <w:rsid w:val="00303F6A"/>
    <w:rsid w:val="003109E8"/>
    <w:rsid w:val="00315BD9"/>
    <w:rsid w:val="00342132"/>
    <w:rsid w:val="003439F0"/>
    <w:rsid w:val="0034617B"/>
    <w:rsid w:val="00355CAE"/>
    <w:rsid w:val="0036706A"/>
    <w:rsid w:val="0036775E"/>
    <w:rsid w:val="00386434"/>
    <w:rsid w:val="0038662A"/>
    <w:rsid w:val="00391627"/>
    <w:rsid w:val="00396A4A"/>
    <w:rsid w:val="003A1562"/>
    <w:rsid w:val="003A78B1"/>
    <w:rsid w:val="003B16C2"/>
    <w:rsid w:val="003B51AC"/>
    <w:rsid w:val="003B6CC7"/>
    <w:rsid w:val="003D0350"/>
    <w:rsid w:val="003E5C01"/>
    <w:rsid w:val="003E6D72"/>
    <w:rsid w:val="003F15F5"/>
    <w:rsid w:val="003F22D7"/>
    <w:rsid w:val="0040745B"/>
    <w:rsid w:val="00424E1D"/>
    <w:rsid w:val="0042501C"/>
    <w:rsid w:val="00430314"/>
    <w:rsid w:val="0043573D"/>
    <w:rsid w:val="00440A05"/>
    <w:rsid w:val="00444D0C"/>
    <w:rsid w:val="0044637C"/>
    <w:rsid w:val="00456F4E"/>
    <w:rsid w:val="0046010D"/>
    <w:rsid w:val="00461E74"/>
    <w:rsid w:val="00464B48"/>
    <w:rsid w:val="00467057"/>
    <w:rsid w:val="00470DFE"/>
    <w:rsid w:val="00471088"/>
    <w:rsid w:val="00474D59"/>
    <w:rsid w:val="00485546"/>
    <w:rsid w:val="0048743E"/>
    <w:rsid w:val="00494AAE"/>
    <w:rsid w:val="004A0CB1"/>
    <w:rsid w:val="004A38C8"/>
    <w:rsid w:val="004A74BC"/>
    <w:rsid w:val="004A7534"/>
    <w:rsid w:val="004A7D9D"/>
    <w:rsid w:val="004B1D36"/>
    <w:rsid w:val="004B543F"/>
    <w:rsid w:val="004C4ACD"/>
    <w:rsid w:val="004D0C16"/>
    <w:rsid w:val="004D712D"/>
    <w:rsid w:val="004E1F0E"/>
    <w:rsid w:val="004F0044"/>
    <w:rsid w:val="004F4580"/>
    <w:rsid w:val="00502C4E"/>
    <w:rsid w:val="005046C9"/>
    <w:rsid w:val="00522E1B"/>
    <w:rsid w:val="00524B0B"/>
    <w:rsid w:val="00535854"/>
    <w:rsid w:val="005401AB"/>
    <w:rsid w:val="005453AA"/>
    <w:rsid w:val="0054776A"/>
    <w:rsid w:val="00547C8B"/>
    <w:rsid w:val="005511ED"/>
    <w:rsid w:val="005524BF"/>
    <w:rsid w:val="00561FB0"/>
    <w:rsid w:val="005771F8"/>
    <w:rsid w:val="0058033F"/>
    <w:rsid w:val="00584055"/>
    <w:rsid w:val="00586E67"/>
    <w:rsid w:val="005A728A"/>
    <w:rsid w:val="005B661C"/>
    <w:rsid w:val="005B6B2D"/>
    <w:rsid w:val="005C155F"/>
    <w:rsid w:val="005C2FCC"/>
    <w:rsid w:val="005C4656"/>
    <w:rsid w:val="005C636B"/>
    <w:rsid w:val="005E0C1A"/>
    <w:rsid w:val="005F6156"/>
    <w:rsid w:val="006104BD"/>
    <w:rsid w:val="00617482"/>
    <w:rsid w:val="0062252C"/>
    <w:rsid w:val="00623EC4"/>
    <w:rsid w:val="00624F94"/>
    <w:rsid w:val="00634DD4"/>
    <w:rsid w:val="00641D82"/>
    <w:rsid w:val="00642D21"/>
    <w:rsid w:val="00645A06"/>
    <w:rsid w:val="006507C7"/>
    <w:rsid w:val="00651F13"/>
    <w:rsid w:val="00654B2F"/>
    <w:rsid w:val="00664865"/>
    <w:rsid w:val="006665D3"/>
    <w:rsid w:val="00670F64"/>
    <w:rsid w:val="00673379"/>
    <w:rsid w:val="006811A5"/>
    <w:rsid w:val="00686A50"/>
    <w:rsid w:val="00687A92"/>
    <w:rsid w:val="006904DB"/>
    <w:rsid w:val="0069066D"/>
    <w:rsid w:val="0069366C"/>
    <w:rsid w:val="00697494"/>
    <w:rsid w:val="006A1F65"/>
    <w:rsid w:val="006B31AD"/>
    <w:rsid w:val="006B566E"/>
    <w:rsid w:val="006B6925"/>
    <w:rsid w:val="006C209B"/>
    <w:rsid w:val="006C4D9A"/>
    <w:rsid w:val="006C5306"/>
    <w:rsid w:val="006C7C85"/>
    <w:rsid w:val="006E0F44"/>
    <w:rsid w:val="006F45C3"/>
    <w:rsid w:val="006F4BEE"/>
    <w:rsid w:val="00700732"/>
    <w:rsid w:val="00706B4D"/>
    <w:rsid w:val="00716D38"/>
    <w:rsid w:val="00717C4B"/>
    <w:rsid w:val="00720111"/>
    <w:rsid w:val="00720325"/>
    <w:rsid w:val="007207B4"/>
    <w:rsid w:val="00736BC4"/>
    <w:rsid w:val="00743DB3"/>
    <w:rsid w:val="007466A5"/>
    <w:rsid w:val="007478B2"/>
    <w:rsid w:val="00763110"/>
    <w:rsid w:val="00783394"/>
    <w:rsid w:val="007853DA"/>
    <w:rsid w:val="00793CF6"/>
    <w:rsid w:val="00796CA5"/>
    <w:rsid w:val="007B1C27"/>
    <w:rsid w:val="007B5967"/>
    <w:rsid w:val="007B6C81"/>
    <w:rsid w:val="007D5785"/>
    <w:rsid w:val="007D5D37"/>
    <w:rsid w:val="007D727E"/>
    <w:rsid w:val="007E2B2B"/>
    <w:rsid w:val="007E4BD8"/>
    <w:rsid w:val="007F0552"/>
    <w:rsid w:val="007F2645"/>
    <w:rsid w:val="007F7117"/>
    <w:rsid w:val="0080045D"/>
    <w:rsid w:val="00807BAA"/>
    <w:rsid w:val="008100FF"/>
    <w:rsid w:val="0082251B"/>
    <w:rsid w:val="00822A12"/>
    <w:rsid w:val="00832FC8"/>
    <w:rsid w:val="00844BB0"/>
    <w:rsid w:val="008642F1"/>
    <w:rsid w:val="008652A3"/>
    <w:rsid w:val="00892ED1"/>
    <w:rsid w:val="008951F4"/>
    <w:rsid w:val="00897990"/>
    <w:rsid w:val="00897E7B"/>
    <w:rsid w:val="008B0929"/>
    <w:rsid w:val="008B2167"/>
    <w:rsid w:val="008B5800"/>
    <w:rsid w:val="008C0A7D"/>
    <w:rsid w:val="008C0F70"/>
    <w:rsid w:val="008C1CF4"/>
    <w:rsid w:val="008C1D79"/>
    <w:rsid w:val="008D1E1F"/>
    <w:rsid w:val="008E2358"/>
    <w:rsid w:val="008F3148"/>
    <w:rsid w:val="008F3964"/>
    <w:rsid w:val="008F6EB7"/>
    <w:rsid w:val="0090505E"/>
    <w:rsid w:val="00905C68"/>
    <w:rsid w:val="00906B70"/>
    <w:rsid w:val="00911979"/>
    <w:rsid w:val="0092155A"/>
    <w:rsid w:val="00925EB5"/>
    <w:rsid w:val="0092789A"/>
    <w:rsid w:val="00937C55"/>
    <w:rsid w:val="00953B27"/>
    <w:rsid w:val="00971ACC"/>
    <w:rsid w:val="00971E54"/>
    <w:rsid w:val="0097443C"/>
    <w:rsid w:val="0097557A"/>
    <w:rsid w:val="0097671B"/>
    <w:rsid w:val="0098368F"/>
    <w:rsid w:val="00984394"/>
    <w:rsid w:val="00986B54"/>
    <w:rsid w:val="00987214"/>
    <w:rsid w:val="00990A03"/>
    <w:rsid w:val="009969A0"/>
    <w:rsid w:val="0099711E"/>
    <w:rsid w:val="009C30A6"/>
    <w:rsid w:val="009C49BF"/>
    <w:rsid w:val="009C74AE"/>
    <w:rsid w:val="009E0737"/>
    <w:rsid w:val="009E0B85"/>
    <w:rsid w:val="009E13B2"/>
    <w:rsid w:val="009E5F21"/>
    <w:rsid w:val="009E625B"/>
    <w:rsid w:val="009F0C31"/>
    <w:rsid w:val="009F14F6"/>
    <w:rsid w:val="009F5E90"/>
    <w:rsid w:val="00A0614D"/>
    <w:rsid w:val="00A07B8B"/>
    <w:rsid w:val="00A20D22"/>
    <w:rsid w:val="00A334C6"/>
    <w:rsid w:val="00A37B4E"/>
    <w:rsid w:val="00A50CC6"/>
    <w:rsid w:val="00A529D0"/>
    <w:rsid w:val="00A52E65"/>
    <w:rsid w:val="00A61686"/>
    <w:rsid w:val="00A631C5"/>
    <w:rsid w:val="00A65079"/>
    <w:rsid w:val="00A65775"/>
    <w:rsid w:val="00A776B8"/>
    <w:rsid w:val="00A77859"/>
    <w:rsid w:val="00A83DA8"/>
    <w:rsid w:val="00A942A6"/>
    <w:rsid w:val="00A97058"/>
    <w:rsid w:val="00AA059F"/>
    <w:rsid w:val="00AA36D5"/>
    <w:rsid w:val="00AB10C7"/>
    <w:rsid w:val="00AB2BE0"/>
    <w:rsid w:val="00AC75DD"/>
    <w:rsid w:val="00AD1C1A"/>
    <w:rsid w:val="00AD3AB3"/>
    <w:rsid w:val="00AD5464"/>
    <w:rsid w:val="00AE3591"/>
    <w:rsid w:val="00AE7480"/>
    <w:rsid w:val="00AF2B49"/>
    <w:rsid w:val="00AF586C"/>
    <w:rsid w:val="00B03B3F"/>
    <w:rsid w:val="00B16477"/>
    <w:rsid w:val="00B236AA"/>
    <w:rsid w:val="00B265F9"/>
    <w:rsid w:val="00B32C34"/>
    <w:rsid w:val="00B40E27"/>
    <w:rsid w:val="00B44B15"/>
    <w:rsid w:val="00B46068"/>
    <w:rsid w:val="00B467CD"/>
    <w:rsid w:val="00B5118E"/>
    <w:rsid w:val="00B533A2"/>
    <w:rsid w:val="00B53B6A"/>
    <w:rsid w:val="00B54130"/>
    <w:rsid w:val="00B60C60"/>
    <w:rsid w:val="00B7182A"/>
    <w:rsid w:val="00B77907"/>
    <w:rsid w:val="00B81546"/>
    <w:rsid w:val="00B83CF0"/>
    <w:rsid w:val="00B86421"/>
    <w:rsid w:val="00B91FD7"/>
    <w:rsid w:val="00B940CB"/>
    <w:rsid w:val="00BA15F0"/>
    <w:rsid w:val="00BA1A8D"/>
    <w:rsid w:val="00BA36B7"/>
    <w:rsid w:val="00BA4033"/>
    <w:rsid w:val="00BA78B5"/>
    <w:rsid w:val="00BB0DDE"/>
    <w:rsid w:val="00BB1F79"/>
    <w:rsid w:val="00BB5ED8"/>
    <w:rsid w:val="00BC709F"/>
    <w:rsid w:val="00BD1CA1"/>
    <w:rsid w:val="00BD2804"/>
    <w:rsid w:val="00BD65BB"/>
    <w:rsid w:val="00BE6660"/>
    <w:rsid w:val="00C03533"/>
    <w:rsid w:val="00C07AAA"/>
    <w:rsid w:val="00C24936"/>
    <w:rsid w:val="00C252CA"/>
    <w:rsid w:val="00C266DB"/>
    <w:rsid w:val="00C270F9"/>
    <w:rsid w:val="00C37E06"/>
    <w:rsid w:val="00C41694"/>
    <w:rsid w:val="00C4453B"/>
    <w:rsid w:val="00C4501B"/>
    <w:rsid w:val="00C45161"/>
    <w:rsid w:val="00C47DD9"/>
    <w:rsid w:val="00C61533"/>
    <w:rsid w:val="00C63972"/>
    <w:rsid w:val="00C763D3"/>
    <w:rsid w:val="00C80E53"/>
    <w:rsid w:val="00CA43E4"/>
    <w:rsid w:val="00CC05FB"/>
    <w:rsid w:val="00CC367E"/>
    <w:rsid w:val="00CC57C4"/>
    <w:rsid w:val="00CC6A7B"/>
    <w:rsid w:val="00CD4526"/>
    <w:rsid w:val="00CD690C"/>
    <w:rsid w:val="00D02BDD"/>
    <w:rsid w:val="00D02F41"/>
    <w:rsid w:val="00D04C3D"/>
    <w:rsid w:val="00D05AA5"/>
    <w:rsid w:val="00D132C7"/>
    <w:rsid w:val="00D17508"/>
    <w:rsid w:val="00D2674C"/>
    <w:rsid w:val="00D276DA"/>
    <w:rsid w:val="00D32B50"/>
    <w:rsid w:val="00D35853"/>
    <w:rsid w:val="00D363CA"/>
    <w:rsid w:val="00D3754A"/>
    <w:rsid w:val="00D37CA9"/>
    <w:rsid w:val="00D57482"/>
    <w:rsid w:val="00D57F99"/>
    <w:rsid w:val="00D95F88"/>
    <w:rsid w:val="00D965CB"/>
    <w:rsid w:val="00DA14B9"/>
    <w:rsid w:val="00DB5E6D"/>
    <w:rsid w:val="00DC0041"/>
    <w:rsid w:val="00DC1AF5"/>
    <w:rsid w:val="00DC6ADE"/>
    <w:rsid w:val="00DC72F2"/>
    <w:rsid w:val="00DC7DF7"/>
    <w:rsid w:val="00DD2EA2"/>
    <w:rsid w:val="00DD648E"/>
    <w:rsid w:val="00DE1882"/>
    <w:rsid w:val="00DE6114"/>
    <w:rsid w:val="00E11475"/>
    <w:rsid w:val="00E163BA"/>
    <w:rsid w:val="00E25B79"/>
    <w:rsid w:val="00E60392"/>
    <w:rsid w:val="00E65F63"/>
    <w:rsid w:val="00E66CCF"/>
    <w:rsid w:val="00E8397B"/>
    <w:rsid w:val="00E85441"/>
    <w:rsid w:val="00E93D7D"/>
    <w:rsid w:val="00EA0201"/>
    <w:rsid w:val="00EA30B9"/>
    <w:rsid w:val="00EA5235"/>
    <w:rsid w:val="00EA7E8F"/>
    <w:rsid w:val="00EB550E"/>
    <w:rsid w:val="00EB6E32"/>
    <w:rsid w:val="00EB77F8"/>
    <w:rsid w:val="00EB7DE6"/>
    <w:rsid w:val="00EC35B0"/>
    <w:rsid w:val="00EC7C6B"/>
    <w:rsid w:val="00F03E63"/>
    <w:rsid w:val="00F050A3"/>
    <w:rsid w:val="00F11362"/>
    <w:rsid w:val="00F11E8F"/>
    <w:rsid w:val="00F12DAD"/>
    <w:rsid w:val="00F140C0"/>
    <w:rsid w:val="00F160C6"/>
    <w:rsid w:val="00F1679F"/>
    <w:rsid w:val="00F21B01"/>
    <w:rsid w:val="00F2249E"/>
    <w:rsid w:val="00F31DC6"/>
    <w:rsid w:val="00F36668"/>
    <w:rsid w:val="00F453E8"/>
    <w:rsid w:val="00F46BAC"/>
    <w:rsid w:val="00F54F1C"/>
    <w:rsid w:val="00F638C3"/>
    <w:rsid w:val="00F63ACB"/>
    <w:rsid w:val="00F73380"/>
    <w:rsid w:val="00F74999"/>
    <w:rsid w:val="00F752C3"/>
    <w:rsid w:val="00F83E95"/>
    <w:rsid w:val="00F84035"/>
    <w:rsid w:val="00F848C5"/>
    <w:rsid w:val="00F921C5"/>
    <w:rsid w:val="00F944B6"/>
    <w:rsid w:val="00FA65B8"/>
    <w:rsid w:val="00FA721B"/>
    <w:rsid w:val="00FB5665"/>
    <w:rsid w:val="00FC17DA"/>
    <w:rsid w:val="00FC1AE6"/>
    <w:rsid w:val="00FC2192"/>
    <w:rsid w:val="00FD3BE6"/>
    <w:rsid w:val="00FD5239"/>
    <w:rsid w:val="00FE508B"/>
    <w:rsid w:val="00FF258E"/>
    <w:rsid w:val="00FF2CF7"/>
    <w:rsid w:val="00FF65EC"/>
    <w:rsid w:val="030D22E2"/>
    <w:rsid w:val="0534487C"/>
    <w:rsid w:val="15116CA9"/>
    <w:rsid w:val="1C072B56"/>
    <w:rsid w:val="1F2D5179"/>
    <w:rsid w:val="27083954"/>
    <w:rsid w:val="2A5B246B"/>
    <w:rsid w:val="34E41078"/>
    <w:rsid w:val="3C9D6BF1"/>
    <w:rsid w:val="436A0665"/>
    <w:rsid w:val="44B615F3"/>
    <w:rsid w:val="4B5D347C"/>
    <w:rsid w:val="4BAA5461"/>
    <w:rsid w:val="53E972A3"/>
    <w:rsid w:val="568A00E6"/>
    <w:rsid w:val="573D4BA5"/>
    <w:rsid w:val="5ED732D2"/>
    <w:rsid w:val="630E1FBC"/>
    <w:rsid w:val="683D7192"/>
    <w:rsid w:val="6CEB3F4F"/>
    <w:rsid w:val="7268728C"/>
    <w:rsid w:val="73881CEF"/>
    <w:rsid w:val="73D316A8"/>
    <w:rsid w:val="73DA60A8"/>
    <w:rsid w:val="783D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weight="2.5pt" color="#000001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640" w:firstLineChars="200"/>
      <w:jc w:val="both"/>
    </w:pPr>
    <w:rPr>
      <w:rFonts w:ascii="仿宋" w:hAnsi="仿宋" w:eastAsia="仿宋" w:cs="仿宋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0"/>
    <w:pPr>
      <w:ind w:firstLine="0" w:firstLineChars="0"/>
      <w:jc w:val="center"/>
      <w:outlineLvl w:val="0"/>
    </w:pPr>
    <w:rPr>
      <w:rFonts w:ascii="方正小标宋简体" w:hAnsi="方正大标宋简体" w:eastAsia="方正小标宋简体"/>
      <w:sz w:val="44"/>
    </w:rPr>
  </w:style>
  <w:style w:type="paragraph" w:styleId="3">
    <w:name w:val="heading 2"/>
    <w:next w:val="1"/>
    <w:link w:val="14"/>
    <w:qFormat/>
    <w:uiPriority w:val="0"/>
    <w:pPr>
      <w:keepNext/>
      <w:keepLines/>
      <w:numPr>
        <w:ilvl w:val="0"/>
        <w:numId w:val="1"/>
      </w:numPr>
      <w:snapToGrid w:val="0"/>
      <w:spacing w:line="600" w:lineRule="exact"/>
      <w:outlineLvl w:val="1"/>
    </w:pPr>
    <w:rPr>
      <w:rFonts w:ascii="等线 Light" w:hAnsi="等线 Light" w:eastAsia="黑体" w:cs="Times New Roman"/>
      <w:bCs/>
      <w:kern w:val="2"/>
      <w:sz w:val="32"/>
      <w:szCs w:val="32"/>
      <w:lang w:val="en-US" w:eastAsia="zh-CN" w:bidi="ar-SA"/>
    </w:rPr>
  </w:style>
  <w:style w:type="paragraph" w:styleId="4">
    <w:name w:val="heading 3"/>
    <w:basedOn w:val="1"/>
    <w:next w:val="1"/>
    <w:link w:val="15"/>
    <w:qFormat/>
    <w:uiPriority w:val="0"/>
    <w:pPr>
      <w:keepNext/>
      <w:keepLines/>
      <w:numPr>
        <w:ilvl w:val="0"/>
        <w:numId w:val="2"/>
      </w:numPr>
      <w:spacing w:line="520" w:lineRule="exact"/>
      <w:ind w:firstLine="0" w:firstLineChars="0"/>
      <w:outlineLvl w:val="2"/>
    </w:pPr>
    <w:rPr>
      <w:rFonts w:ascii="楷体" w:hAnsi="楷体" w:eastAsia="楷体" w:cs="楷体"/>
      <w:b/>
      <w:bCs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link w:val="16"/>
    <w:qFormat/>
    <w:uiPriority w:val="0"/>
    <w:pPr>
      <w:ind w:left="100" w:leftChars="2500"/>
    </w:p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itle"/>
    <w:basedOn w:val="1"/>
    <w:next w:val="1"/>
    <w:link w:val="21"/>
    <w:qFormat/>
    <w:uiPriority w:val="0"/>
    <w:pPr>
      <w:spacing w:before="240" w:after="60"/>
      <w:jc w:val="center"/>
      <w:outlineLvl w:val="0"/>
    </w:pPr>
    <w:rPr>
      <w:rFonts w:ascii="方正小标宋_GBK" w:hAnsi="等线 Light" w:eastAsia="方正小标宋简体" w:cs="Times New Roman"/>
      <w:bCs/>
      <w:color w:val="FF0000"/>
      <w:w w:val="80"/>
      <w:sz w:val="84"/>
      <w:szCs w:val="8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uiPriority w:val="0"/>
  </w:style>
  <w:style w:type="character" w:customStyle="1" w:styleId="14">
    <w:name w:val="标题 2 字符"/>
    <w:link w:val="3"/>
    <w:qFormat/>
    <w:uiPriority w:val="0"/>
    <w:rPr>
      <w:rFonts w:ascii="等线 Light" w:hAnsi="等线 Light" w:eastAsia="黑体"/>
      <w:bCs/>
      <w:kern w:val="2"/>
      <w:sz w:val="32"/>
      <w:szCs w:val="32"/>
    </w:rPr>
  </w:style>
  <w:style w:type="character" w:customStyle="1" w:styleId="15">
    <w:name w:val="标题 3 字符"/>
    <w:link w:val="4"/>
    <w:qFormat/>
    <w:uiPriority w:val="0"/>
    <w:rPr>
      <w:rFonts w:ascii="楷体" w:hAnsi="楷体" w:eastAsia="楷体" w:cs="楷体"/>
      <w:b/>
      <w:bCs/>
      <w:kern w:val="2"/>
      <w:sz w:val="32"/>
      <w:szCs w:val="32"/>
    </w:rPr>
  </w:style>
  <w:style w:type="character" w:customStyle="1" w:styleId="16">
    <w:name w:val="日期 字符"/>
    <w:link w:val="5"/>
    <w:qFormat/>
    <w:uiPriority w:val="0"/>
    <w:rPr>
      <w:kern w:val="2"/>
      <w:sz w:val="21"/>
      <w:szCs w:val="24"/>
    </w:rPr>
  </w:style>
  <w:style w:type="character" w:customStyle="1" w:styleId="17">
    <w:name w:val="页脚 字符"/>
    <w:link w:val="7"/>
    <w:qFormat/>
    <w:uiPriority w:val="0"/>
    <w:rPr>
      <w:kern w:val="2"/>
      <w:sz w:val="18"/>
      <w:szCs w:val="18"/>
    </w:rPr>
  </w:style>
  <w:style w:type="character" w:customStyle="1" w:styleId="18">
    <w:name w:val="页眉 字符"/>
    <w:link w:val="8"/>
    <w:qFormat/>
    <w:uiPriority w:val="0"/>
    <w:rPr>
      <w:kern w:val="2"/>
      <w:sz w:val="18"/>
      <w:szCs w:val="18"/>
    </w:rPr>
  </w:style>
  <w:style w:type="paragraph" w:customStyle="1" w:styleId="19">
    <w:name w:val="样式2"/>
    <w:basedOn w:val="1"/>
    <w:link w:val="20"/>
    <w:qFormat/>
    <w:uiPriority w:val="0"/>
    <w:rPr>
      <w:rFonts w:ascii="黑体" w:hAnsi="黑体" w:eastAsia="黑体" w:cs="黑体"/>
      <w:bCs/>
    </w:rPr>
  </w:style>
  <w:style w:type="character" w:customStyle="1" w:styleId="20">
    <w:name w:val="样式2 字符"/>
    <w:link w:val="19"/>
    <w:qFormat/>
    <w:uiPriority w:val="0"/>
    <w:rPr>
      <w:rFonts w:ascii="黑体" w:hAnsi="黑体" w:eastAsia="黑体" w:cs="黑体"/>
      <w:bCs/>
      <w:kern w:val="2"/>
      <w:sz w:val="32"/>
      <w:szCs w:val="32"/>
    </w:rPr>
  </w:style>
  <w:style w:type="character" w:customStyle="1" w:styleId="21">
    <w:name w:val="标题 字符"/>
    <w:link w:val="9"/>
    <w:qFormat/>
    <w:uiPriority w:val="0"/>
    <w:rPr>
      <w:rFonts w:ascii="方正小标宋_GBK" w:hAnsi="等线 Light" w:eastAsia="方正小标宋简体"/>
      <w:bCs/>
      <w:color w:val="FF0000"/>
      <w:w w:val="80"/>
      <w:kern w:val="2"/>
      <w:sz w:val="84"/>
      <w:szCs w:val="84"/>
    </w:rPr>
  </w:style>
  <w:style w:type="character" w:customStyle="1" w:styleId="22">
    <w:name w:val="标题 1 字符"/>
    <w:link w:val="2"/>
    <w:uiPriority w:val="0"/>
    <w:rPr>
      <w:rFonts w:ascii="方正小标宋简体" w:hAnsi="方正大标宋简体" w:eastAsia="方正小标宋简体" w:cs="仿宋"/>
      <w:kern w:val="2"/>
      <w:sz w:val="44"/>
      <w:szCs w:val="32"/>
    </w:rPr>
  </w:style>
  <w:style w:type="paragraph" w:customStyle="1" w:styleId="23">
    <w:name w:val="样式1"/>
    <w:basedOn w:val="2"/>
    <w:link w:val="24"/>
    <w:qFormat/>
    <w:uiPriority w:val="0"/>
    <w:rPr>
      <w:rFonts w:eastAsia="方正大标宋简体" w:cs="方正大标宋简体"/>
    </w:rPr>
  </w:style>
  <w:style w:type="character" w:customStyle="1" w:styleId="24">
    <w:name w:val="样式1 字符"/>
    <w:link w:val="23"/>
    <w:qFormat/>
    <w:uiPriority w:val="0"/>
    <w:rPr>
      <w:rFonts w:ascii="方正大标宋简体" w:hAnsi="方正大标宋简体" w:eastAsia="方正大标宋简体" w:cs="方正大标宋简体"/>
      <w:kern w:val="2"/>
      <w:sz w:val="4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cuments\&#33258;&#23450;&#20041;%20Office%20&#27169;&#26495;\&#12304;&#29141;&#38498;&#38498;&#21457;&#1230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【燕院院发】</Template>
  <Company>www.xunchi.com</Company>
  <Pages>3</Pages>
  <Words>609</Words>
  <Characters>613</Characters>
  <Lines>6</Lines>
  <Paragraphs>1</Paragraphs>
  <TotalTime>21</TotalTime>
  <ScaleCrop>false</ScaleCrop>
  <LinksUpToDate>false</LinksUpToDate>
  <CharactersWithSpaces>826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2023-05-29T03:16:00Z</dcterms:created>
  <dc:creator>Lenovo</dc:creator>
  <cp:lastModifiedBy>Mr. Simple</cp:lastModifiedBy>
  <cp:lastPrinted>2020-06-30T05:43:00Z</cp:lastPrinted>
  <dcterms:modified xsi:type="dcterms:W3CDTF">2023-05-29T08:03:10Z</dcterms:modified>
  <dc:title>党发文件模板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KSOSaveFontToCloudKey">
    <vt:lpwstr>255134717_embed</vt:lpwstr>
  </property>
  <property fmtid="{D5CDD505-2E9C-101B-9397-08002B2CF9AE}" pid="4" name="ICV">
    <vt:lpwstr>4E2C6A4166A343C1BBD5771984AAC5C8</vt:lpwstr>
  </property>
</Properties>
</file>